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CF6" w:rsidRDefault="00616CF6" w:rsidP="00045BE0">
      <w:pPr>
        <w:pStyle w:val="Oggetto"/>
        <w:spacing w:after="480"/>
      </w:pPr>
    </w:p>
    <w:p w:rsidR="00045BE0" w:rsidRPr="00754A1F" w:rsidRDefault="00045BE0" w:rsidP="00045BE0">
      <w:pPr>
        <w:pStyle w:val="Oggetto"/>
        <w:spacing w:after="480"/>
      </w:pPr>
      <w:r w:rsidRPr="00754A1F">
        <w:t>Verbale della riunione d</w:t>
      </w:r>
      <w:r>
        <w:t>el Gruppo disciplinare di</w:t>
      </w:r>
      <w:r w:rsidRPr="00754A1F">
        <w:t xml:space="preserve"> </w:t>
      </w:r>
      <w:r w:rsidRPr="00754A1F">
        <w:tab/>
      </w:r>
      <w:r w:rsidRPr="00754A1F">
        <w:tab/>
      </w:r>
      <w:r w:rsidRPr="00754A1F">
        <w:tab/>
      </w:r>
      <w:r>
        <w:t xml:space="preserve">                    </w:t>
      </w:r>
      <w:r w:rsidRPr="00754A1F">
        <w:t>del giorno</w:t>
      </w:r>
      <w:r w:rsidR="006E2A7A">
        <w:t xml:space="preserve"> </w:t>
      </w:r>
      <w:r w:rsidR="00763E71">
        <w:t>10</w:t>
      </w:r>
      <w:r w:rsidR="008A12F8">
        <w:t xml:space="preserve"> </w:t>
      </w:r>
      <w:proofErr w:type="gramStart"/>
      <w:r w:rsidR="008A12F8">
        <w:t>settembre  201</w:t>
      </w:r>
      <w:r w:rsidR="00763E71">
        <w:t>8</w:t>
      </w:r>
      <w:proofErr w:type="gramEnd"/>
    </w:p>
    <w:p w:rsidR="00045BE0" w:rsidRDefault="00045BE0" w:rsidP="00045BE0">
      <w:r w:rsidRPr="00754A1F">
        <w:t xml:space="preserve">Il giorno </w:t>
      </w:r>
      <w:r w:rsidR="00763E71">
        <w:t>10</w:t>
      </w:r>
      <w:bookmarkStart w:id="0" w:name="_GoBack"/>
      <w:bookmarkEnd w:id="0"/>
      <w:r w:rsidR="00DB3B59">
        <w:t xml:space="preserve"> settembre 201</w:t>
      </w:r>
      <w:r w:rsidR="00763E71">
        <w:t>8</w:t>
      </w:r>
      <w:r>
        <w:t xml:space="preserve">,  </w:t>
      </w:r>
      <w:r w:rsidRPr="00754A1F">
        <w:t>alle ore</w:t>
      </w:r>
      <w:r>
        <w:t xml:space="preserve"> …………. </w:t>
      </w:r>
      <w:r w:rsidRPr="00754A1F">
        <w:t xml:space="preserve">presso la sede dell'Istituto Ettore Conti di Milano, si è riunito il </w:t>
      </w:r>
      <w:r>
        <w:t xml:space="preserve">gruppo disciplinare indicato nell’oggetto </w:t>
      </w:r>
      <w:r w:rsidRPr="00754A1F">
        <w:t>per discutere il seguente ordine del giorno:</w:t>
      </w:r>
    </w:p>
    <w:p w:rsidR="00045BE0" w:rsidRDefault="00045BE0" w:rsidP="00045BE0">
      <w:pPr>
        <w:numPr>
          <w:ilvl w:val="0"/>
          <w:numId w:val="3"/>
        </w:numPr>
        <w:jc w:val="left"/>
        <w:rPr>
          <w:color w:val="333333"/>
          <w:shd w:val="clear" w:color="auto" w:fill="FFFFFF"/>
        </w:rPr>
      </w:pPr>
      <w:r w:rsidRPr="0079443E">
        <w:rPr>
          <w:color w:val="333333"/>
          <w:shd w:val="clear" w:color="auto" w:fill="FFFFFF"/>
        </w:rPr>
        <w:t>stesura della programmazione disciplinare per competenze, abilità e conoscenze;</w:t>
      </w:r>
    </w:p>
    <w:p w:rsidR="007A0CD9" w:rsidRPr="007A0CD9" w:rsidRDefault="007A0CD9" w:rsidP="007A0CD9">
      <w:pPr>
        <w:pStyle w:val="Corpotesto"/>
        <w:numPr>
          <w:ilvl w:val="0"/>
          <w:numId w:val="3"/>
        </w:numPr>
      </w:pPr>
      <w:r>
        <w:t>stesura test d’ingresso classi prime (per le discipline: Italiano, matematica, inglese)</w:t>
      </w:r>
    </w:p>
    <w:p w:rsidR="00045BE0" w:rsidRPr="007C1ACE" w:rsidRDefault="00045BE0" w:rsidP="00045BE0">
      <w:pPr>
        <w:numPr>
          <w:ilvl w:val="0"/>
          <w:numId w:val="3"/>
        </w:numPr>
        <w:jc w:val="left"/>
      </w:pPr>
      <w:r w:rsidRPr="0079443E">
        <w:rPr>
          <w:color w:val="333333"/>
          <w:shd w:val="clear" w:color="auto" w:fill="FFFFFF"/>
        </w:rPr>
        <w:t>accordo di massima sulle prove da somministrare alle classi seconde per la certificazione delle competenze;</w:t>
      </w:r>
    </w:p>
    <w:p w:rsidR="00045BE0" w:rsidRDefault="00045BE0" w:rsidP="00045BE0">
      <w:pPr>
        <w:numPr>
          <w:ilvl w:val="0"/>
          <w:numId w:val="3"/>
        </w:numPr>
        <w:jc w:val="left"/>
        <w:rPr>
          <w:color w:val="333333"/>
          <w:shd w:val="clear" w:color="auto" w:fill="FFFFFF"/>
        </w:rPr>
      </w:pPr>
      <w:r w:rsidRPr="0079443E">
        <w:rPr>
          <w:color w:val="333333"/>
          <w:shd w:val="clear" w:color="auto" w:fill="FFFFFF"/>
        </w:rPr>
        <w:t>programmazione delle prove d</w:t>
      </w:r>
      <w:r w:rsidR="00761F6F">
        <w:rPr>
          <w:color w:val="333333"/>
          <w:shd w:val="clear" w:color="auto" w:fill="FFFFFF"/>
        </w:rPr>
        <w:t xml:space="preserve">i livello per le altre classi </w:t>
      </w:r>
    </w:p>
    <w:p w:rsidR="00045BE0" w:rsidRDefault="00616CF6" w:rsidP="00045BE0">
      <w:r>
        <w:t>S</w:t>
      </w:r>
      <w:r w:rsidR="00045BE0">
        <w:t>ono presenti tutti i docenti del gruppo disciplinare, ad eccezione di:</w:t>
      </w:r>
    </w:p>
    <w:p w:rsidR="00616CF6" w:rsidRPr="00616CF6" w:rsidRDefault="00616CF6" w:rsidP="00616CF6">
      <w:pPr>
        <w:pStyle w:val="Corpotesto"/>
      </w:pPr>
    </w:p>
    <w:p w:rsidR="00045BE0" w:rsidRPr="00754A1F" w:rsidRDefault="00045BE0" w:rsidP="00045BE0">
      <w:pPr>
        <w:spacing w:after="0" w:line="480" w:lineRule="auto"/>
        <w:ind w:firstLine="0"/>
      </w:pPr>
      <w:r w:rsidRPr="00754A1F">
        <w:t>___________________________________________________________________________________________________</w:t>
      </w:r>
    </w:p>
    <w:p w:rsidR="00616CF6" w:rsidRDefault="00616CF6" w:rsidP="00045BE0"/>
    <w:p w:rsidR="00DB3B59" w:rsidRDefault="00045BE0" w:rsidP="00045BE0">
      <w:r w:rsidRPr="00754A1F">
        <w:t xml:space="preserve">Presiede la riunione </w:t>
      </w:r>
      <w:r>
        <w:t xml:space="preserve">il prof. </w:t>
      </w:r>
      <w:r w:rsidR="00DB3B59">
        <w:t>_________________________,</w:t>
      </w:r>
    </w:p>
    <w:p w:rsidR="00DB3B59" w:rsidRDefault="00DB3B59" w:rsidP="00045BE0"/>
    <w:p w:rsidR="00045BE0" w:rsidRDefault="00045BE0" w:rsidP="00045BE0">
      <w:r w:rsidRPr="00754A1F">
        <w:t>svolge funzione di verbalizzante il prof. __________________________</w:t>
      </w:r>
    </w:p>
    <w:p w:rsidR="00045BE0" w:rsidRPr="0079443E" w:rsidRDefault="00045BE0" w:rsidP="00045BE0">
      <w:pPr>
        <w:numPr>
          <w:ilvl w:val="0"/>
          <w:numId w:val="2"/>
        </w:numPr>
        <w:rPr>
          <w:b/>
        </w:rPr>
      </w:pPr>
      <w:r w:rsidRPr="0079443E">
        <w:rPr>
          <w:b/>
          <w:color w:val="333333"/>
          <w:shd w:val="clear" w:color="auto" w:fill="FFFFFF"/>
        </w:rPr>
        <w:t>Programmazione disciplinare</w:t>
      </w:r>
      <w:r w:rsidRPr="0079443E">
        <w:rPr>
          <w:b/>
        </w:rPr>
        <w:t xml:space="preserve"> </w:t>
      </w:r>
    </w:p>
    <w:p w:rsidR="00045BE0" w:rsidRPr="004877EC" w:rsidRDefault="00045BE0" w:rsidP="00045BE0">
      <w:r w:rsidRPr="004877EC">
        <w:t>Prima di procedere alla formulazione delle linee programmatiche del corrente anno scolastico, il responsabile di materia</w:t>
      </w:r>
      <w:r>
        <w:t xml:space="preserve"> ricorda che la programmazione iniziale costituisce un impegno comune di tutti i docenti e deve essere strutturata in modo tale da consentire a tutti gli studenti il raggiungimento di alcune abilità e competenze ritenute fondamentali.</w:t>
      </w:r>
    </w:p>
    <w:p w:rsidR="00045BE0" w:rsidRPr="008B2C91" w:rsidRDefault="00045BE0" w:rsidP="00045BE0">
      <w:r w:rsidRPr="008B2C91">
        <w:t xml:space="preserve"> I docenti del gruppo di materia considerano attentamente le </w:t>
      </w:r>
      <w:r>
        <w:rPr>
          <w:i/>
        </w:rPr>
        <w:t>Indicazioni n</w:t>
      </w:r>
      <w:r w:rsidRPr="008B2C91">
        <w:rPr>
          <w:i/>
        </w:rPr>
        <w:t>azionali per i Licei</w:t>
      </w:r>
      <w:r w:rsidRPr="008B2C91">
        <w:t xml:space="preserve">, le </w:t>
      </w:r>
      <w:r w:rsidRPr="008B2C91">
        <w:rPr>
          <w:i/>
        </w:rPr>
        <w:t xml:space="preserve">Linee Guida per gli Istituti Tecnici </w:t>
      </w:r>
      <w:r w:rsidRPr="008B2C91">
        <w:t xml:space="preserve">ed il contenuto del </w:t>
      </w:r>
      <w:r>
        <w:rPr>
          <w:i/>
        </w:rPr>
        <w:t>Documento t</w:t>
      </w:r>
      <w:r w:rsidRPr="008B2C91">
        <w:rPr>
          <w:i/>
        </w:rPr>
        <w:t>ecnico</w:t>
      </w:r>
      <w:r w:rsidRPr="008B2C91">
        <w:t xml:space="preserve"> sulle competenze di base a conclusione dell’obbligo scolastico. </w:t>
      </w:r>
    </w:p>
    <w:p w:rsidR="00045BE0" w:rsidRDefault="00045BE0" w:rsidP="00045BE0">
      <w:r w:rsidRPr="008B2C91">
        <w:t xml:space="preserve">Dopo aver </w:t>
      </w:r>
      <w:r>
        <w:t xml:space="preserve">discusso e </w:t>
      </w:r>
      <w:r w:rsidRPr="008B2C91">
        <w:t>condiviso le linee fondamentali della programmazione, i docenti procedono alla definizione de</w:t>
      </w:r>
      <w:r>
        <w:t>i risultati di apprendimento previsti</w:t>
      </w:r>
      <w:r w:rsidRPr="008B2C91">
        <w:t>, alla scansione dei contenuti</w:t>
      </w:r>
      <w:r>
        <w:t xml:space="preserve"> disciplinari</w:t>
      </w:r>
      <w:r w:rsidRPr="008B2C91">
        <w:t xml:space="preserve">, alla </w:t>
      </w:r>
      <w:r>
        <w:t>individuazione degli strumenti di verifica</w:t>
      </w:r>
      <w:r w:rsidRPr="008B2C91">
        <w:t xml:space="preserve">, alla indicazione degli obiettivi </w:t>
      </w:r>
      <w:r>
        <w:t>primari</w:t>
      </w:r>
      <w:r w:rsidR="008A12F8">
        <w:t>. Si compilano moduli programmazione</w:t>
      </w:r>
      <w:r w:rsidRPr="008B2C91">
        <w:t xml:space="preserve"> (</w:t>
      </w:r>
      <w:r w:rsidRPr="008B2C91">
        <w:rPr>
          <w:i/>
        </w:rPr>
        <w:t>m</w:t>
      </w:r>
      <w:r w:rsidR="008A12F8">
        <w:rPr>
          <w:i/>
        </w:rPr>
        <w:t xml:space="preserve">odulo di programmazione sul </w:t>
      </w:r>
      <w:proofErr w:type="gramStart"/>
      <w:r w:rsidR="008A12F8">
        <w:rPr>
          <w:i/>
        </w:rPr>
        <w:t xml:space="preserve">sito </w:t>
      </w:r>
      <w:r>
        <w:t>)</w:t>
      </w:r>
      <w:proofErr w:type="gramEnd"/>
      <w:r>
        <w:t>.</w:t>
      </w:r>
    </w:p>
    <w:p w:rsidR="007A0CD9" w:rsidRDefault="007A0CD9" w:rsidP="007A0CD9">
      <w:pPr>
        <w:pStyle w:val="Corpotesto"/>
      </w:pPr>
    </w:p>
    <w:p w:rsidR="007A0CD9" w:rsidRPr="007A0CD9" w:rsidRDefault="007A0CD9" w:rsidP="007A0CD9">
      <w:pPr>
        <w:numPr>
          <w:ilvl w:val="0"/>
          <w:numId w:val="2"/>
        </w:numPr>
        <w:rPr>
          <w:b/>
        </w:rPr>
      </w:pPr>
      <w:r>
        <w:rPr>
          <w:b/>
          <w:color w:val="333333"/>
          <w:shd w:val="clear" w:color="auto" w:fill="FFFFFF"/>
        </w:rPr>
        <w:t>Test d’ingresso classi prime</w:t>
      </w:r>
    </w:p>
    <w:p w:rsidR="007A0CD9" w:rsidRDefault="007A0CD9" w:rsidP="00E91722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Il giorno 14 settembre saranno somministrate nelle classi prime i test d’ingresso delle discipline: italiano, matematica, inglese.</w:t>
      </w:r>
    </w:p>
    <w:p w:rsidR="00E91722" w:rsidRDefault="00E91722" w:rsidP="00E91722">
      <w:pPr>
        <w:pStyle w:val="Corpotesto"/>
      </w:pPr>
      <w:r>
        <w:t>Come stabilito nel collegio del 14 giugno i test d’</w:t>
      </w:r>
      <w:r w:rsidR="00761F6F">
        <w:t>ingresso devono essere</w:t>
      </w:r>
      <w:r>
        <w:t xml:space="preserve"> ripetuti dopo tre settimane (prima settimana di ottobre) di potenziamento in classe sugli stessi obiettivi e contenuti. I test d’ingresso di settembre saranno valutati. Il voto deve essere registrato e comunicato come valutazione che non fa media. La verifica successiva sarà invece la prima valutazione.  </w:t>
      </w:r>
      <w:r w:rsidR="00DF6BFC">
        <w:t>Tale verifica potrà essere somministrata dai rispettivi docenti delle classi qualora i contenuti siano diversi e tipologia e obiettivi siano i medesimi.</w:t>
      </w:r>
    </w:p>
    <w:p w:rsidR="00DF6BFC" w:rsidRDefault="00DF6BFC" w:rsidP="00DF6BFC">
      <w:pPr>
        <w:pStyle w:val="Corpotesto"/>
        <w:ind w:firstLine="0"/>
      </w:pPr>
      <w:r>
        <w:t>Se il dipartimento decide di somministrare la stessa prova in tutte le classi prime</w:t>
      </w:r>
      <w:r w:rsidR="00761F6F">
        <w:t>,</w:t>
      </w:r>
      <w:r>
        <w:t xml:space="preserve"> si concorda la data:</w:t>
      </w:r>
    </w:p>
    <w:p w:rsidR="00DF6BFC" w:rsidRDefault="00DF6BFC" w:rsidP="00DF6BFC">
      <w:pPr>
        <w:pStyle w:val="Corpotesto"/>
        <w:ind w:firstLine="0"/>
      </w:pPr>
    </w:p>
    <w:p w:rsidR="00DF6BFC" w:rsidRDefault="00DF6BFC" w:rsidP="00DF6BFC">
      <w:pPr>
        <w:pStyle w:val="Corpotesto"/>
        <w:ind w:firstLine="0"/>
      </w:pPr>
      <w:r>
        <w:t>____________________________________________________________________________</w:t>
      </w:r>
    </w:p>
    <w:p w:rsidR="00DF6BFC" w:rsidRDefault="00DF6BFC" w:rsidP="00DF6BFC">
      <w:pPr>
        <w:pStyle w:val="Corpotesto"/>
        <w:ind w:firstLine="0"/>
      </w:pPr>
    </w:p>
    <w:p w:rsidR="00E91722" w:rsidRDefault="00E91722" w:rsidP="00E91722">
      <w:pPr>
        <w:pStyle w:val="Corpotesto"/>
      </w:pPr>
      <w:r>
        <w:t>Le due val</w:t>
      </w:r>
      <w:r w:rsidR="00DF6BFC">
        <w:t>u</w:t>
      </w:r>
      <w:r w:rsidR="00761F6F">
        <w:t>tazioni</w:t>
      </w:r>
      <w:r w:rsidR="00DF6BFC">
        <w:t xml:space="preserve"> permettono </w:t>
      </w:r>
      <w:r>
        <w:t xml:space="preserve">agli studenti e ai genitori di comprendere le capacità e l’impegno necessari per </w:t>
      </w:r>
      <w:r w:rsidR="00DF6BFC">
        <w:t>poter studiare con successo.</w:t>
      </w:r>
    </w:p>
    <w:p w:rsidR="00DF6BFC" w:rsidRDefault="00DF6BFC" w:rsidP="00E91722">
      <w:pPr>
        <w:pStyle w:val="Corpotesto"/>
      </w:pPr>
      <w:r>
        <w:t>I dipartimenti di materia: Italiano, matematica e inglese stabiliscono il test d’</w:t>
      </w:r>
      <w:r w:rsidR="00CA3135">
        <w:t>ingresso</w:t>
      </w:r>
      <w:r>
        <w:t xml:space="preserve"> e lo co</w:t>
      </w:r>
      <w:r w:rsidR="00CA3135">
        <w:t>n</w:t>
      </w:r>
      <w:r>
        <w:t>segnano in vicepresidenza.</w:t>
      </w:r>
    </w:p>
    <w:p w:rsidR="00DF6BFC" w:rsidRPr="00E91722" w:rsidRDefault="00DF6BFC" w:rsidP="00E91722">
      <w:pPr>
        <w:pStyle w:val="Corpotesto"/>
      </w:pPr>
    </w:p>
    <w:p w:rsidR="00045BE0" w:rsidRDefault="00045BE0" w:rsidP="00045BE0"/>
    <w:p w:rsidR="00045BE0" w:rsidRDefault="00045BE0" w:rsidP="007A0CD9">
      <w:pPr>
        <w:numPr>
          <w:ilvl w:val="0"/>
          <w:numId w:val="2"/>
        </w:numPr>
        <w:rPr>
          <w:b/>
        </w:rPr>
      </w:pPr>
      <w:r w:rsidRPr="0079443E">
        <w:rPr>
          <w:b/>
          <w:color w:val="333333"/>
          <w:shd w:val="clear" w:color="auto" w:fill="FFFFFF"/>
        </w:rPr>
        <w:t>Accordo di massima sulle prove da somministrare alle classi seconde per la certificazione delle competenze</w:t>
      </w:r>
      <w:r w:rsidRPr="0079443E">
        <w:rPr>
          <w:color w:val="333333"/>
          <w:shd w:val="clear" w:color="auto" w:fill="FFFFFF"/>
        </w:rPr>
        <w:t xml:space="preserve"> </w:t>
      </w:r>
    </w:p>
    <w:p w:rsidR="009D3DFF" w:rsidRDefault="008A12F8" w:rsidP="00045BE0">
      <w:r>
        <w:t>I</w:t>
      </w:r>
      <w:r w:rsidRPr="004877EC">
        <w:t>l responsabile di materia</w:t>
      </w:r>
      <w:r>
        <w:t xml:space="preserve"> ricorda al gruppo disciplinare che </w:t>
      </w:r>
      <w:r w:rsidR="00045BE0">
        <w:t>a conclusione dell’obbligo di istruzione</w:t>
      </w:r>
      <w:r w:rsidR="00761F6F">
        <w:t xml:space="preserve"> si</w:t>
      </w:r>
      <w:r w:rsidRPr="008A12F8">
        <w:t xml:space="preserve"> </w:t>
      </w:r>
      <w:r w:rsidR="009D3DFF">
        <w:t xml:space="preserve">devono certificare le </w:t>
      </w:r>
      <w:r>
        <w:t>competenze acquisite</w:t>
      </w:r>
      <w:r w:rsidR="009D3DFF">
        <w:t xml:space="preserve">. Le verifiche delle competenze </w:t>
      </w:r>
      <w:r w:rsidR="009D3DFF" w:rsidRPr="00616CF6">
        <w:rPr>
          <w:b/>
        </w:rPr>
        <w:t>sono previste dal 12 al 17 marz</w:t>
      </w:r>
      <w:r w:rsidR="00616CF6">
        <w:rPr>
          <w:b/>
        </w:rPr>
        <w:t>o 2018</w:t>
      </w:r>
      <w:r w:rsidR="009D3DFF">
        <w:t>.</w:t>
      </w:r>
      <w:r w:rsidR="009D3DFF" w:rsidRPr="009D3DFF">
        <w:t xml:space="preserve"> </w:t>
      </w:r>
      <w:r w:rsidR="009D3DFF">
        <w:t xml:space="preserve">Il gruppo disciplinare concorda una verifica specifica volta a misurare le competenze raggiunte dagli studenti al termine del primo biennio.  </w:t>
      </w:r>
    </w:p>
    <w:p w:rsidR="00045BE0" w:rsidRDefault="009D3DFF" w:rsidP="00045BE0">
      <w:r>
        <w:t xml:space="preserve"> </w:t>
      </w:r>
      <w:r w:rsidR="00045BE0">
        <w:t xml:space="preserve"> </w:t>
      </w:r>
      <w:r>
        <w:t xml:space="preserve">La prova deve essere coerente con le competenze </w:t>
      </w:r>
      <w:proofErr w:type="gramStart"/>
      <w:r>
        <w:t>di  asse</w:t>
      </w:r>
      <w:proofErr w:type="gramEnd"/>
      <w:r>
        <w:t xml:space="preserve"> culturale. Essa sarà definita nella prossima riunione per assi culturali. Si ricorda che l</w:t>
      </w:r>
      <w:r w:rsidR="00761F6F">
        <w:t>e classi seconde</w:t>
      </w:r>
      <w:r>
        <w:t xml:space="preserve"> </w:t>
      </w:r>
      <w:proofErr w:type="gramStart"/>
      <w:r>
        <w:t>effettueranno  le</w:t>
      </w:r>
      <w:proofErr w:type="gramEnd"/>
      <w:r>
        <w:t xml:space="preserve"> verifiche nella stessa giornata (per le classi seconde dell’ITT e del Liceo). </w:t>
      </w:r>
    </w:p>
    <w:p w:rsidR="00045BE0" w:rsidRDefault="00045BE0" w:rsidP="00045BE0">
      <w:r>
        <w:t>Il Resp</w:t>
      </w:r>
      <w:r w:rsidR="00761F6F">
        <w:t>onsabile di materia precisa che d</w:t>
      </w:r>
      <w:r>
        <w:t>alla discussione emergono le seguenti osservazioni:</w:t>
      </w:r>
    </w:p>
    <w:p w:rsidR="00045BE0" w:rsidRPr="00754A1F" w:rsidRDefault="00045BE0" w:rsidP="00045BE0">
      <w:pPr>
        <w:spacing w:after="0" w:line="480" w:lineRule="auto"/>
        <w:ind w:firstLine="0"/>
      </w:pPr>
      <w:r>
        <w:t xml:space="preserve"> </w:t>
      </w:r>
      <w:r w:rsidRPr="00754A1F">
        <w:t>__________________________________________________________________________________________________</w:t>
      </w:r>
    </w:p>
    <w:p w:rsidR="00045BE0" w:rsidRPr="00754A1F" w:rsidRDefault="00045BE0" w:rsidP="00045BE0">
      <w:pPr>
        <w:spacing w:after="0" w:line="480" w:lineRule="auto"/>
        <w:ind w:firstLine="0"/>
      </w:pPr>
      <w:r w:rsidRPr="00754A1F">
        <w:t>___________________________________________________________________________________________________</w:t>
      </w:r>
    </w:p>
    <w:p w:rsidR="00045BE0" w:rsidRPr="00754A1F" w:rsidRDefault="00045BE0" w:rsidP="00045BE0">
      <w:pPr>
        <w:spacing w:after="0" w:line="480" w:lineRule="auto"/>
        <w:ind w:firstLine="0"/>
      </w:pPr>
      <w:r w:rsidRPr="00754A1F">
        <w:t>___________________________________________________________________________________________________</w:t>
      </w:r>
    </w:p>
    <w:p w:rsidR="00045BE0" w:rsidRDefault="00045BE0" w:rsidP="007A0CD9">
      <w:pPr>
        <w:numPr>
          <w:ilvl w:val="0"/>
          <w:numId w:val="2"/>
        </w:numPr>
        <w:rPr>
          <w:color w:val="333333"/>
          <w:shd w:val="clear" w:color="auto" w:fill="FFFFFF"/>
        </w:rPr>
      </w:pPr>
      <w:r w:rsidRPr="0079443E">
        <w:rPr>
          <w:b/>
          <w:color w:val="333333"/>
          <w:shd w:val="clear" w:color="auto" w:fill="FFFFFF"/>
        </w:rPr>
        <w:t>Programmazione delle prove di livello per le altre classi</w:t>
      </w:r>
      <w:r w:rsidRPr="0079443E">
        <w:rPr>
          <w:color w:val="333333"/>
          <w:shd w:val="clear" w:color="auto" w:fill="FFFFFF"/>
        </w:rPr>
        <w:t xml:space="preserve"> </w:t>
      </w:r>
    </w:p>
    <w:p w:rsidR="00045BE0" w:rsidRDefault="00CA3135" w:rsidP="00045BE0">
      <w:r>
        <w:t>Per favorire una</w:t>
      </w:r>
      <w:r w:rsidR="00045BE0">
        <w:t xml:space="preserve"> maggiore uni</w:t>
      </w:r>
      <w:r w:rsidR="00761F6F">
        <w:t xml:space="preserve">formità tra i corsi, i docenti </w:t>
      </w:r>
      <w:proofErr w:type="gramStart"/>
      <w:r w:rsidR="00045BE0">
        <w:t>concordano  di</w:t>
      </w:r>
      <w:proofErr w:type="gramEnd"/>
      <w:r w:rsidR="00045BE0">
        <w:t xml:space="preserve"> svolgere almeno una  prova  comune (con relativa griglia di valutazione) per classi parallele, riguardante i  nuclei  fondanti e gli elementi strutturali che caratterizzano lo statuto della disciplina.</w:t>
      </w:r>
    </w:p>
    <w:p w:rsidR="00087FF0" w:rsidRDefault="00087FF0" w:rsidP="00087FF0">
      <w:pPr>
        <w:pStyle w:val="Corpotesto"/>
        <w:ind w:firstLine="0"/>
      </w:pPr>
      <w:r>
        <w:t>I docenti concordano i contenuti essenziali e la tipologia delle prove di livello delle classi parallele (prime, terze, quarte)</w:t>
      </w:r>
      <w:r w:rsidR="00616CF6">
        <w:t>. Nel dettaglio le singole prove verranno concordate nella riunione già prevista per il 20 marzo 2018.</w:t>
      </w:r>
    </w:p>
    <w:p w:rsidR="009D3DFF" w:rsidRDefault="00087FF0" w:rsidP="00616CF6">
      <w:pPr>
        <w:pStyle w:val="Corpotesto"/>
      </w:pPr>
      <w:r>
        <w:t xml:space="preserve"> Le prove di livello </w:t>
      </w:r>
      <w:r w:rsidR="00616CF6">
        <w:t xml:space="preserve">verranno somministrate nei giorni dal </w:t>
      </w:r>
      <w:r w:rsidR="00616CF6" w:rsidRPr="00616CF6">
        <w:rPr>
          <w:b/>
        </w:rPr>
        <w:t>21 al 26 marzo 2018</w:t>
      </w:r>
      <w:r w:rsidR="00616CF6">
        <w:t xml:space="preserve"> (</w:t>
      </w:r>
      <w:r w:rsidR="00616CF6" w:rsidRPr="00616CF6">
        <w:rPr>
          <w:i/>
        </w:rPr>
        <w:t>entro le festività pasquali</w:t>
      </w:r>
      <w:r w:rsidR="00616CF6">
        <w:t xml:space="preserve">): il testo delle prove può essere diverso se le prove vengono somministrate in giorni differenti ma avere comunque </w:t>
      </w:r>
      <w:r>
        <w:t>obiettivi</w:t>
      </w:r>
      <w:r w:rsidR="00616CF6">
        <w:t>, contenuti e tipologie identiche</w:t>
      </w:r>
      <w:r>
        <w:t>.</w:t>
      </w:r>
      <w:r w:rsidR="00616CF6">
        <w:t xml:space="preserve"> I gruppi disciplinari potranno predisporre più prove equivalenti.</w:t>
      </w:r>
    </w:p>
    <w:p w:rsidR="00616CF6" w:rsidRDefault="00616CF6" w:rsidP="00045BE0">
      <w:pPr>
        <w:spacing w:before="120" w:after="0" w:line="480" w:lineRule="auto"/>
        <w:ind w:firstLine="0"/>
      </w:pPr>
    </w:p>
    <w:p w:rsidR="00045BE0" w:rsidRPr="00754A1F" w:rsidRDefault="00045BE0" w:rsidP="00045BE0">
      <w:pPr>
        <w:spacing w:before="120" w:after="0" w:line="480" w:lineRule="auto"/>
        <w:ind w:firstLine="0"/>
      </w:pPr>
      <w:r w:rsidRPr="00754A1F">
        <w:t>La riunione   ha termine alle ore _______</w:t>
      </w:r>
    </w:p>
    <w:p w:rsidR="00045BE0" w:rsidRPr="00754A1F" w:rsidRDefault="00045BE0" w:rsidP="00045BE0">
      <w:pPr>
        <w:spacing w:line="480" w:lineRule="auto"/>
        <w:ind w:firstLine="0"/>
        <w:rPr>
          <w:b/>
          <w:bCs/>
        </w:rPr>
      </w:pPr>
      <w:r w:rsidRPr="00754A1F">
        <w:rPr>
          <w:b/>
          <w:bCs/>
        </w:rPr>
        <w:t xml:space="preserve">Milano, ______________ </w:t>
      </w:r>
    </w:p>
    <w:p w:rsidR="00045BE0" w:rsidRPr="0049673F" w:rsidRDefault="00045BE0" w:rsidP="00045BE0">
      <w:pPr>
        <w:spacing w:line="480" w:lineRule="auto"/>
        <w:ind w:firstLine="0"/>
        <w:rPr>
          <w:b/>
          <w:bCs/>
        </w:rPr>
      </w:pPr>
      <w:r w:rsidRPr="00754A1F">
        <w:rPr>
          <w:b/>
          <w:bCs/>
        </w:rPr>
        <w:t xml:space="preserve">Il Segretario                                                                                                        Il </w:t>
      </w:r>
      <w:r>
        <w:rPr>
          <w:b/>
          <w:bCs/>
        </w:rPr>
        <w:t>Responsabile di materia</w:t>
      </w:r>
    </w:p>
    <w:p w:rsidR="00644F36" w:rsidRPr="00A3277D" w:rsidRDefault="00644F36" w:rsidP="00A3277D"/>
    <w:sectPr w:rsidR="00644F36" w:rsidRPr="00A3277D" w:rsidSect="00AA2D79">
      <w:headerReference w:type="default" r:id="rId7"/>
      <w:footerReference w:type="default" r:id="rId8"/>
      <w:pgSz w:w="11907" w:h="16840"/>
      <w:pgMar w:top="1418" w:right="850" w:bottom="1418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4B8D" w:rsidRDefault="00784B8D">
      <w:pPr>
        <w:spacing w:after="0"/>
      </w:pPr>
      <w:r>
        <w:separator/>
      </w:r>
    </w:p>
  </w:endnote>
  <w:endnote w:type="continuationSeparator" w:id="0">
    <w:p w:rsidR="00784B8D" w:rsidRDefault="00784B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0110A8">
      <w:tc>
        <w:tcPr>
          <w:tcW w:w="7301" w:type="dxa"/>
          <w:tcBorders>
            <w:top w:val="single" w:sz="6" w:space="0" w:color="auto"/>
          </w:tcBorders>
        </w:tcPr>
        <w:p w:rsidR="000110A8" w:rsidRPr="00F17577" w:rsidRDefault="000110A8" w:rsidP="00810331">
          <w:pPr>
            <w:spacing w:after="0"/>
            <w:ind w:firstLine="0"/>
            <w:rPr>
              <w:i/>
              <w:sz w:val="18"/>
              <w:szCs w:val="18"/>
            </w:rPr>
          </w:pPr>
          <w:r w:rsidRPr="00F17577">
            <w:rPr>
              <w:i/>
              <w:sz w:val="18"/>
              <w:szCs w:val="18"/>
            </w:rPr>
            <w:fldChar w:fldCharType="begin"/>
          </w:r>
          <w:r w:rsidRPr="00F17577">
            <w:rPr>
              <w:i/>
              <w:sz w:val="18"/>
              <w:szCs w:val="18"/>
            </w:rPr>
            <w:instrText xml:space="preserve"> FILENAME   \* MERGEFORMAT </w:instrText>
          </w:r>
          <w:r w:rsidRPr="00F17577">
            <w:rPr>
              <w:i/>
              <w:sz w:val="18"/>
              <w:szCs w:val="18"/>
            </w:rPr>
            <w:fldChar w:fldCharType="separate"/>
          </w:r>
          <w:r w:rsidR="00DB3B59">
            <w:rPr>
              <w:i/>
              <w:noProof/>
              <w:sz w:val="18"/>
              <w:szCs w:val="18"/>
            </w:rPr>
            <w:t>201</w:t>
          </w:r>
          <w:r w:rsidR="00810331">
            <w:rPr>
              <w:i/>
              <w:noProof/>
              <w:sz w:val="18"/>
              <w:szCs w:val="18"/>
            </w:rPr>
            <w:t>7</w:t>
          </w:r>
          <w:r w:rsidR="00DB3B59">
            <w:rPr>
              <w:i/>
              <w:noProof/>
              <w:sz w:val="18"/>
              <w:szCs w:val="18"/>
            </w:rPr>
            <w:t>-VerbaleRiunioneMateria-Settembre.docx</w:t>
          </w:r>
          <w:r w:rsidRPr="00F17577"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auto"/>
          </w:tcBorders>
        </w:tcPr>
        <w:p w:rsidR="000110A8" w:rsidRDefault="000110A8">
          <w:pPr>
            <w:spacing w:after="0"/>
            <w:ind w:firstLine="0"/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0110A8" w:rsidRDefault="000110A8">
          <w:pPr>
            <w:spacing w:after="0"/>
            <w:ind w:firstLine="0"/>
          </w:pPr>
        </w:p>
      </w:tc>
    </w:tr>
  </w:tbl>
  <w:p w:rsidR="000110A8" w:rsidRDefault="000110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4B8D" w:rsidRDefault="00784B8D">
      <w:pPr>
        <w:spacing w:after="0"/>
      </w:pPr>
      <w:r>
        <w:separator/>
      </w:r>
    </w:p>
  </w:footnote>
  <w:footnote w:type="continuationSeparator" w:id="0">
    <w:p w:rsidR="00784B8D" w:rsidRDefault="00784B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33" w:type="dxa"/>
      <w:tblInd w:w="8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0110A8" w:rsidTr="00AA2D79">
      <w:trPr>
        <w:trHeight w:val="699"/>
      </w:trPr>
      <w:tc>
        <w:tcPr>
          <w:tcW w:w="1516" w:type="dxa"/>
          <w:vAlign w:val="center"/>
        </w:tcPr>
        <w:p w:rsidR="000110A8" w:rsidRDefault="00DB3B59" w:rsidP="00A90E12">
          <w:pPr>
            <w:spacing w:after="0"/>
            <w:ind w:firstLine="0"/>
            <w:jc w:val="center"/>
          </w:pPr>
          <w:r>
            <w:rPr>
              <w:noProof/>
            </w:rPr>
            <w:drawing>
              <wp:inline distT="0" distB="0" distL="0" distR="0">
                <wp:extent cx="365760" cy="365760"/>
                <wp:effectExtent l="0" t="0" r="0" b="0"/>
                <wp:docPr id="1" name="Immagine 1" descr="Conti120-ne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onti120-ne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:rsidR="000110A8" w:rsidRDefault="000110A8" w:rsidP="00F23630">
          <w:pPr>
            <w:framePr w:w="7088" w:h="941" w:hRule="exact" w:vSpace="1134" w:wrap="around" w:vAnchor="page" w:hAnchor="page" w:x="681" w:y="285"/>
            <w:spacing w:after="0"/>
            <w:ind w:firstLine="0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0110A8" w:rsidRPr="00D939E6" w:rsidRDefault="000110A8" w:rsidP="00F71610">
          <w:pPr>
            <w:pStyle w:val="Corpotesto"/>
            <w:framePr w:w="7088" w:h="941" w:hRule="exact" w:vSpace="1134" w:wrap="around" w:vAnchor="page" w:hAnchor="page" w:x="681" w:y="285"/>
            <w:spacing w:after="0"/>
            <w:jc w:val="center"/>
            <w:rPr>
              <w:i/>
              <w:spacing w:val="-4"/>
              <w:sz w:val="16"/>
              <w:szCs w:val="16"/>
            </w:rPr>
          </w:pPr>
          <w:r>
            <w:rPr>
              <w:sz w:val="18"/>
              <w:szCs w:val="18"/>
            </w:rPr>
            <w:t>Istituto t</w:t>
          </w:r>
          <w:r w:rsidRPr="005C368E">
            <w:rPr>
              <w:sz w:val="18"/>
              <w:szCs w:val="18"/>
            </w:rPr>
            <w:t xml:space="preserve">ecnico </w:t>
          </w:r>
          <w:r>
            <w:rPr>
              <w:sz w:val="18"/>
              <w:szCs w:val="18"/>
            </w:rPr>
            <w:t>tecnologico</w:t>
          </w:r>
          <w:r w:rsidRPr="005C368E">
            <w:rPr>
              <w:sz w:val="18"/>
              <w:szCs w:val="18"/>
            </w:rPr>
            <w:t xml:space="preserve"> – Liceo </w:t>
          </w:r>
          <w:r>
            <w:rPr>
              <w:sz w:val="18"/>
              <w:szCs w:val="18"/>
            </w:rPr>
            <w:t>s</w:t>
          </w:r>
          <w:r w:rsidRPr="005C368E">
            <w:rPr>
              <w:sz w:val="18"/>
              <w:szCs w:val="18"/>
            </w:rPr>
            <w:t xml:space="preserve">cientifico </w:t>
          </w:r>
          <w:r>
            <w:rPr>
              <w:sz w:val="18"/>
              <w:szCs w:val="18"/>
            </w:rPr>
            <w:t>delle Scienze applicate</w:t>
          </w:r>
        </w:p>
      </w:tc>
      <w:tc>
        <w:tcPr>
          <w:tcW w:w="1270" w:type="dxa"/>
          <w:vAlign w:val="center"/>
        </w:tcPr>
        <w:p w:rsidR="000110A8" w:rsidRPr="0052704F" w:rsidRDefault="00DB3B59" w:rsidP="002B3291">
          <w:pPr>
            <w:pStyle w:val="Corpotesto"/>
            <w:framePr w:w="7088" w:h="941" w:hRule="exact" w:vSpace="1134" w:wrap="around" w:vAnchor="page" w:hAnchor="page" w:x="681" w:y="285"/>
            <w:ind w:hanging="5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>
                <wp:extent cx="342900" cy="381000"/>
                <wp:effectExtent l="0" t="0" r="0" b="0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vAlign w:val="center"/>
        </w:tcPr>
        <w:p w:rsidR="000110A8" w:rsidRDefault="000110A8" w:rsidP="00A90E12">
          <w:pPr>
            <w:framePr w:w="7088" w:h="941" w:hRule="exact" w:vSpace="1134" w:wrap="around" w:hAnchor="text" w:x="681" w:y="285"/>
            <w:spacing w:after="0"/>
            <w:ind w:firstLine="0"/>
            <w:jc w:val="center"/>
          </w:pPr>
        </w:p>
      </w:tc>
    </w:tr>
  </w:tbl>
  <w:p w:rsidR="000110A8" w:rsidRPr="005701DD" w:rsidRDefault="000110A8" w:rsidP="00AA2D79">
    <w:pPr>
      <w:spacing w:after="0"/>
      <w:ind w:firstLine="0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41F4B"/>
    <w:multiLevelType w:val="hybridMultilevel"/>
    <w:tmpl w:val="CE482DD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EEF4E03"/>
    <w:multiLevelType w:val="hybridMultilevel"/>
    <w:tmpl w:val="31DAF876"/>
    <w:lvl w:ilvl="0" w:tplc="87D6A460">
      <w:numFmt w:val="bullet"/>
      <w:lvlText w:val="-"/>
      <w:lvlJc w:val="left"/>
      <w:pPr>
        <w:tabs>
          <w:tab w:val="num" w:pos="-1314"/>
        </w:tabs>
        <w:ind w:left="511" w:hanging="22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770134D"/>
    <w:multiLevelType w:val="hybridMultilevel"/>
    <w:tmpl w:val="EC4A7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E1C45"/>
    <w:multiLevelType w:val="hybridMultilevel"/>
    <w:tmpl w:val="7818B110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BE0"/>
    <w:rsid w:val="00004610"/>
    <w:rsid w:val="000110A8"/>
    <w:rsid w:val="0001212F"/>
    <w:rsid w:val="00026B01"/>
    <w:rsid w:val="00045BE0"/>
    <w:rsid w:val="00052CA7"/>
    <w:rsid w:val="00080491"/>
    <w:rsid w:val="00087FF0"/>
    <w:rsid w:val="000C2B20"/>
    <w:rsid w:val="000F19E9"/>
    <w:rsid w:val="000F40EF"/>
    <w:rsid w:val="00140B1D"/>
    <w:rsid w:val="0017285C"/>
    <w:rsid w:val="00174ABE"/>
    <w:rsid w:val="001758EE"/>
    <w:rsid w:val="001969EB"/>
    <w:rsid w:val="001D4B04"/>
    <w:rsid w:val="001F4BD6"/>
    <w:rsid w:val="00217AA0"/>
    <w:rsid w:val="002510F4"/>
    <w:rsid w:val="002909A1"/>
    <w:rsid w:val="00290E38"/>
    <w:rsid w:val="002A40D5"/>
    <w:rsid w:val="002B3291"/>
    <w:rsid w:val="002C471A"/>
    <w:rsid w:val="00374F2B"/>
    <w:rsid w:val="00396F73"/>
    <w:rsid w:val="003A401D"/>
    <w:rsid w:val="003E0B8C"/>
    <w:rsid w:val="0041495D"/>
    <w:rsid w:val="0042139D"/>
    <w:rsid w:val="004549C8"/>
    <w:rsid w:val="00486985"/>
    <w:rsid w:val="004C2702"/>
    <w:rsid w:val="00516049"/>
    <w:rsid w:val="005161A8"/>
    <w:rsid w:val="0052704F"/>
    <w:rsid w:val="00563AE3"/>
    <w:rsid w:val="005701DD"/>
    <w:rsid w:val="00577152"/>
    <w:rsid w:val="005A2989"/>
    <w:rsid w:val="005C368E"/>
    <w:rsid w:val="005C3C63"/>
    <w:rsid w:val="005C7880"/>
    <w:rsid w:val="005F6204"/>
    <w:rsid w:val="00616CF6"/>
    <w:rsid w:val="006230A2"/>
    <w:rsid w:val="006409DD"/>
    <w:rsid w:val="00644F36"/>
    <w:rsid w:val="006524EF"/>
    <w:rsid w:val="0067417A"/>
    <w:rsid w:val="006B3623"/>
    <w:rsid w:val="006E2A7A"/>
    <w:rsid w:val="0074202E"/>
    <w:rsid w:val="007472C1"/>
    <w:rsid w:val="007476DC"/>
    <w:rsid w:val="00761F6F"/>
    <w:rsid w:val="00763E71"/>
    <w:rsid w:val="00784B8D"/>
    <w:rsid w:val="007A0CD9"/>
    <w:rsid w:val="007B6020"/>
    <w:rsid w:val="007D5A35"/>
    <w:rsid w:val="007E5297"/>
    <w:rsid w:val="007F1C89"/>
    <w:rsid w:val="00810331"/>
    <w:rsid w:val="00815F75"/>
    <w:rsid w:val="00816CC6"/>
    <w:rsid w:val="0082112F"/>
    <w:rsid w:val="00824518"/>
    <w:rsid w:val="00876638"/>
    <w:rsid w:val="008975A9"/>
    <w:rsid w:val="008A12F8"/>
    <w:rsid w:val="008B4EC2"/>
    <w:rsid w:val="008C02C7"/>
    <w:rsid w:val="008D1615"/>
    <w:rsid w:val="008E0672"/>
    <w:rsid w:val="008F5834"/>
    <w:rsid w:val="00977A36"/>
    <w:rsid w:val="009B1E4E"/>
    <w:rsid w:val="009D3DFF"/>
    <w:rsid w:val="009D50AE"/>
    <w:rsid w:val="00A04CC7"/>
    <w:rsid w:val="00A04D5E"/>
    <w:rsid w:val="00A3277D"/>
    <w:rsid w:val="00A90E12"/>
    <w:rsid w:val="00A95007"/>
    <w:rsid w:val="00AA2D79"/>
    <w:rsid w:val="00B13472"/>
    <w:rsid w:val="00B179E5"/>
    <w:rsid w:val="00B33FB4"/>
    <w:rsid w:val="00B956D5"/>
    <w:rsid w:val="00BA4F89"/>
    <w:rsid w:val="00BB3026"/>
    <w:rsid w:val="00BE43DB"/>
    <w:rsid w:val="00BF448A"/>
    <w:rsid w:val="00C07CF8"/>
    <w:rsid w:val="00C533BD"/>
    <w:rsid w:val="00C7747C"/>
    <w:rsid w:val="00C84C62"/>
    <w:rsid w:val="00CA3135"/>
    <w:rsid w:val="00CC3F57"/>
    <w:rsid w:val="00D8673C"/>
    <w:rsid w:val="00D939E6"/>
    <w:rsid w:val="00DA6EF5"/>
    <w:rsid w:val="00DB3B59"/>
    <w:rsid w:val="00DB7028"/>
    <w:rsid w:val="00DC6D99"/>
    <w:rsid w:val="00DE4ADE"/>
    <w:rsid w:val="00DE7A1E"/>
    <w:rsid w:val="00DF6BFC"/>
    <w:rsid w:val="00E16694"/>
    <w:rsid w:val="00E91722"/>
    <w:rsid w:val="00EF463E"/>
    <w:rsid w:val="00EF5968"/>
    <w:rsid w:val="00F17577"/>
    <w:rsid w:val="00F23630"/>
    <w:rsid w:val="00F516AC"/>
    <w:rsid w:val="00F56072"/>
    <w:rsid w:val="00F71610"/>
    <w:rsid w:val="00F7589C"/>
    <w:rsid w:val="00FA0574"/>
    <w:rsid w:val="00FC00FB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41EEF7"/>
  <w15:docId w15:val="{549D5EF2-AC87-44DE-B33F-DB4FA5597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next w:val="Corpotesto"/>
    <w:qFormat/>
    <w:rsid w:val="00045BE0"/>
    <w:pPr>
      <w:spacing w:after="120"/>
      <w:ind w:firstLine="284"/>
      <w:jc w:val="both"/>
    </w:pPr>
  </w:style>
  <w:style w:type="paragraph" w:styleId="Titolo1">
    <w:name w:val="heading 1"/>
    <w:basedOn w:val="Normale"/>
    <w:next w:val="Normale"/>
    <w:qFormat/>
    <w:rsid w:val="00577152"/>
    <w:pPr>
      <w:keepNext/>
      <w:spacing w:before="240" w:after="60"/>
      <w:ind w:left="708" w:hanging="708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577152"/>
    <w:pPr>
      <w:keepNext/>
      <w:spacing w:before="120"/>
      <w:ind w:left="284" w:firstLine="0"/>
      <w:jc w:val="left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before="240" w:after="0"/>
      <w:ind w:firstLine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ind w:firstLine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jc w:val="center"/>
      <w:outlineLvl w:val="4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rsid w:val="00577152"/>
  </w:style>
  <w:style w:type="paragraph" w:styleId="Puntoelenco">
    <w:name w:val="List Bullet"/>
    <w:basedOn w:val="Elenco"/>
    <w:semiHidden/>
    <w:rsid w:val="00577152"/>
    <w:pPr>
      <w:ind w:left="641" w:hanging="284"/>
    </w:pPr>
  </w:style>
  <w:style w:type="paragraph" w:styleId="Elenco">
    <w:name w:val="List"/>
    <w:basedOn w:val="Normale"/>
    <w:semiHidden/>
    <w:rsid w:val="00577152"/>
    <w:pPr>
      <w:ind w:left="283" w:hanging="283"/>
    </w:pPr>
  </w:style>
  <w:style w:type="paragraph" w:styleId="Numeroelenco">
    <w:name w:val="List Number"/>
    <w:basedOn w:val="Elenco"/>
    <w:semiHidden/>
    <w:rsid w:val="00577152"/>
    <w:pPr>
      <w:spacing w:after="160"/>
      <w:ind w:left="643"/>
    </w:pPr>
  </w:style>
  <w:style w:type="paragraph" w:styleId="Sommario1">
    <w:name w:val="toc 1"/>
    <w:basedOn w:val="Normale"/>
    <w:semiHidden/>
    <w:rsid w:val="00577152"/>
    <w:pPr>
      <w:tabs>
        <w:tab w:val="right" w:leader="dot" w:pos="9355"/>
      </w:tabs>
      <w:spacing w:before="120" w:after="0"/>
      <w:ind w:firstLine="0"/>
    </w:pPr>
    <w:rPr>
      <w:rFonts w:ascii="Arial" w:hAnsi="Arial"/>
      <w:b/>
    </w:rPr>
  </w:style>
  <w:style w:type="paragraph" w:customStyle="1" w:styleId="Oggetto">
    <w:name w:val="Oggetto"/>
    <w:basedOn w:val="Corpotesto"/>
    <w:next w:val="Normale"/>
    <w:rsid w:val="00577152"/>
    <w:pPr>
      <w:pBdr>
        <w:bottom w:val="single" w:sz="6" w:space="1" w:color="auto"/>
      </w:pBdr>
      <w:spacing w:after="720"/>
      <w:ind w:firstLine="0"/>
    </w:pPr>
    <w:rPr>
      <w:b/>
    </w:rPr>
  </w:style>
  <w:style w:type="paragraph" w:styleId="Data">
    <w:name w:val="Date"/>
    <w:basedOn w:val="Corpotesto"/>
    <w:next w:val="Oggetto"/>
    <w:link w:val="DataCarattere"/>
    <w:rsid w:val="00577152"/>
    <w:pPr>
      <w:spacing w:after="480"/>
    </w:pPr>
  </w:style>
  <w:style w:type="paragraph" w:customStyle="1" w:styleId="Protocollo">
    <w:name w:val="Protocollo"/>
    <w:basedOn w:val="Corpotesto"/>
    <w:next w:val="Data"/>
    <w:rsid w:val="00577152"/>
    <w:pPr>
      <w:spacing w:after="0"/>
    </w:pPr>
  </w:style>
  <w:style w:type="paragraph" w:customStyle="1" w:styleId="Destinatarioprimariga">
    <w:name w:val="Destinatario prima riga"/>
    <w:basedOn w:val="Corpotesto"/>
    <w:rsid w:val="00577152"/>
    <w:pPr>
      <w:spacing w:after="0"/>
      <w:ind w:left="5664"/>
    </w:pPr>
    <w:rPr>
      <w:b/>
    </w:rPr>
  </w:style>
  <w:style w:type="paragraph" w:customStyle="1" w:styleId="Destinatarioultimariga">
    <w:name w:val="Destinatario ultima riga"/>
    <w:basedOn w:val="Destinatarioprimariga"/>
    <w:next w:val="Protocollo"/>
    <w:rsid w:val="00577152"/>
    <w:pPr>
      <w:spacing w:after="720"/>
    </w:pPr>
  </w:style>
  <w:style w:type="paragraph" w:styleId="Pidipagina">
    <w:name w:val="foot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customStyle="1" w:styleId="Destinatarioperconoscenza">
    <w:name w:val="Destinatario per conoscenza"/>
    <w:basedOn w:val="Destinatarioprimariga"/>
    <w:next w:val="Destinatarioprimariga"/>
    <w:rsid w:val="00577152"/>
    <w:pPr>
      <w:tabs>
        <w:tab w:val="left" w:pos="5954"/>
      </w:tabs>
      <w:ind w:left="4678"/>
    </w:pPr>
  </w:style>
  <w:style w:type="character" w:styleId="Collegamentoipertestuale">
    <w:name w:val="Hyperlink"/>
    <w:semiHidden/>
    <w:rsid w:val="005771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58E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758E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29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Carattere">
    <w:name w:val="Data Carattere"/>
    <w:link w:val="Data"/>
    <w:rsid w:val="00396F73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F4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side\Documents\Modelli%20di%20Office%20personalizzati\_ContiMinimaB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_ContiMinimaB</Template>
  <TotalTime>1</TotalTime>
  <Pages>2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>itas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Preside</dc:creator>
  <cp:lastModifiedBy>giorgio costantino</cp:lastModifiedBy>
  <cp:revision>2</cp:revision>
  <cp:lastPrinted>2013-08-28T10:43:00Z</cp:lastPrinted>
  <dcterms:created xsi:type="dcterms:W3CDTF">2018-09-10T05:01:00Z</dcterms:created>
  <dcterms:modified xsi:type="dcterms:W3CDTF">2018-09-10T05:01:00Z</dcterms:modified>
  <cp:category>modelli</cp:category>
</cp:coreProperties>
</file>